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FC2" w:rsidRDefault="0054500F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0FC2" w:rsidRDefault="005450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4" name="Pictu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0FC2" w:rsidRDefault="005450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0FC2" w:rsidRDefault="005450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0FC2" w:rsidRDefault="0054500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C0FC2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FC2"/>
    <w:rsid w:val="0054500F"/>
    <w:rsid w:val="00DC0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AB3B95-3D26-47D9-B649-AD9A91950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C141E728.dotm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Building Department</dc:creator>
  <cp:keywords/>
  <cp:lastModifiedBy>Building Department</cp:lastModifiedBy>
  <cp:revision>2</cp:revision>
  <dcterms:created xsi:type="dcterms:W3CDTF">2015-06-04T21:18:00Z</dcterms:created>
  <dcterms:modified xsi:type="dcterms:W3CDTF">2015-06-04T21:18:00Z</dcterms:modified>
</cp:coreProperties>
</file>